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9B55E2E" w14:textId="5DEAC0E2" w:rsidR="004844D6" w:rsidRPr="004844D6" w:rsidRDefault="006E4F03" w:rsidP="004844D6">
      <w:pPr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4844D6">
        <w:rPr>
          <w:rFonts w:asciiTheme="minorHAnsi" w:hAnsiTheme="minorHAnsi" w:cstheme="minorHAnsi"/>
          <w:b/>
          <w:bCs/>
          <w:sz w:val="32"/>
          <w:szCs w:val="32"/>
          <w:u w:val="single"/>
        </w:rPr>
        <w:t>Wir suchen dich! Ergänzungskraft (m/w/d)</w:t>
      </w:r>
    </w:p>
    <w:p w14:paraId="40DD8097" w14:textId="4DDC5BAA" w:rsidR="006E4F03" w:rsidRDefault="006E4F03" w:rsidP="004844D6">
      <w:pPr>
        <w:jc w:val="center"/>
        <w:rPr>
          <w:rFonts w:ascii="Segoe UI Emoji" w:hAnsi="Segoe UI Emoji" w:cs="Segoe UI Emoji"/>
          <w:b/>
          <w:bCs/>
          <w:sz w:val="28"/>
          <w:szCs w:val="28"/>
        </w:rPr>
      </w:pPr>
      <w:r w:rsidRPr="0017274A">
        <w:rPr>
          <w:rFonts w:asciiTheme="minorHAnsi" w:hAnsiTheme="minorHAnsi" w:cstheme="minorHAnsi"/>
          <w:b/>
          <w:bCs/>
          <w:sz w:val="28"/>
          <w:szCs w:val="28"/>
        </w:rPr>
        <w:t xml:space="preserve">ca. 20 Stunden/Woche – ab sofort </w:t>
      </w:r>
      <w:r w:rsidRPr="0017274A">
        <w:rPr>
          <w:rFonts w:ascii="Segoe UI Emoji" w:hAnsi="Segoe UI Emoji" w:cs="Segoe UI Emoji"/>
          <w:b/>
          <w:bCs/>
          <w:sz w:val="28"/>
          <w:szCs w:val="28"/>
        </w:rPr>
        <w:t>🌈</w:t>
      </w:r>
    </w:p>
    <w:p w14:paraId="454387F5" w14:textId="77777777" w:rsidR="006769BA" w:rsidRPr="0017274A" w:rsidRDefault="006769BA" w:rsidP="004844D6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C9AFF0B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 xml:space="preserve">Du kannst gleichzeitig trösten, vorlesen, Bauklötze stapeln und dabei noch den Überblick behalten?        Dann willkommen im Abenteuerland Kindergarten! </w:t>
      </w:r>
      <w:r w:rsidRPr="00FC7E3C">
        <w:rPr>
          <w:rFonts w:ascii="Segoe UI Emoji" w:hAnsi="Segoe UI Emoji" w:cs="Segoe UI Emoji"/>
          <w:sz w:val="24"/>
          <w:szCs w:val="24"/>
        </w:rPr>
        <w:t>🚀</w:t>
      </w:r>
    </w:p>
    <w:p w14:paraId="313708D6" w14:textId="77777777" w:rsidR="006E4F03" w:rsidRPr="00FC7E3C" w:rsidRDefault="006E4F03" w:rsidP="006E4F03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FC7E3C">
        <w:rPr>
          <w:rFonts w:ascii="Segoe UI Emoji" w:hAnsi="Segoe UI Emoji" w:cs="Segoe UI Emoji"/>
          <w:b/>
          <w:bCs/>
          <w:sz w:val="24"/>
          <w:szCs w:val="24"/>
        </w:rPr>
        <w:t>🧩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 xml:space="preserve"> Deine Mission bei uns:</w:t>
      </w:r>
    </w:p>
    <w:p w14:paraId="275ACA4B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="Segoe UI Emoji" w:hAnsi="Segoe UI Emoji" w:cs="Segoe UI Emoji"/>
          <w:sz w:val="24"/>
          <w:szCs w:val="24"/>
        </w:rPr>
        <w:t>✨</w:t>
      </w:r>
      <w:r w:rsidRPr="00FC7E3C">
        <w:rPr>
          <w:rFonts w:asciiTheme="minorHAnsi" w:hAnsiTheme="minorHAnsi" w:cstheme="minorHAnsi"/>
          <w:sz w:val="24"/>
          <w:szCs w:val="24"/>
        </w:rPr>
        <w:t xml:space="preserve"> 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>Sprachförderung</w:t>
      </w:r>
      <w:r w:rsidRPr="00FC7E3C">
        <w:rPr>
          <w:rFonts w:asciiTheme="minorHAnsi" w:hAnsiTheme="minorHAnsi" w:cstheme="minorHAnsi"/>
          <w:sz w:val="24"/>
          <w:szCs w:val="24"/>
        </w:rPr>
        <w:br/>
        <w:t>Du liebst Bücher, Reime, Lieder und lustige Wortspiele? Perfekt! Du unterstützt unsere Kinder dabei, Sprache spielerisch zu entdecken und ihre Ausdrucksfähigkeit zu stärken.</w:t>
      </w:r>
    </w:p>
    <w:p w14:paraId="610F5CD6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="Segoe UI Emoji" w:hAnsi="Segoe UI Emoji" w:cs="Segoe UI Emoji"/>
          <w:sz w:val="24"/>
          <w:szCs w:val="24"/>
        </w:rPr>
        <w:t>🎲</w:t>
      </w:r>
      <w:r w:rsidRPr="00FC7E3C">
        <w:rPr>
          <w:rFonts w:asciiTheme="minorHAnsi" w:hAnsiTheme="minorHAnsi" w:cstheme="minorHAnsi"/>
          <w:sz w:val="24"/>
          <w:szCs w:val="24"/>
        </w:rPr>
        <w:t xml:space="preserve"> 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>Spielbegleitung</w:t>
      </w:r>
      <w:r w:rsidRPr="00FC7E3C">
        <w:rPr>
          <w:rFonts w:asciiTheme="minorHAnsi" w:hAnsiTheme="minorHAnsi" w:cstheme="minorHAnsi"/>
          <w:sz w:val="24"/>
          <w:szCs w:val="24"/>
        </w:rPr>
        <w:br/>
        <w:t>Ob Rollenspiel im Kaufladen, Ritterturnier im Garten oder kreative Bastelaktion – du begleitest die Kinder aufmerksam, fördernd und mit einem Lächeln.</w:t>
      </w:r>
    </w:p>
    <w:p w14:paraId="2569636C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="Segoe UI Emoji" w:hAnsi="Segoe UI Emoji" w:cs="Segoe UI Emoji"/>
          <w:sz w:val="24"/>
          <w:szCs w:val="24"/>
        </w:rPr>
        <w:t>🌻</w:t>
      </w:r>
      <w:r w:rsidRPr="00FC7E3C">
        <w:rPr>
          <w:rFonts w:asciiTheme="minorHAnsi" w:hAnsiTheme="minorHAnsi" w:cstheme="minorHAnsi"/>
          <w:sz w:val="24"/>
          <w:szCs w:val="24"/>
        </w:rPr>
        <w:t xml:space="preserve"> 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>Unterstützung im Gruppenalltag</w:t>
      </w:r>
      <w:r w:rsidRPr="00FC7E3C">
        <w:rPr>
          <w:rFonts w:asciiTheme="minorHAnsi" w:hAnsiTheme="minorHAnsi" w:cstheme="minorHAnsi"/>
          <w:sz w:val="24"/>
          <w:szCs w:val="24"/>
        </w:rPr>
        <w:br/>
        <w:t>Du hilfst beim Ankommen, beim Anziehen, beim Mittagessen und bei allem, was den Tag rund macht. Kurz gesagt: Du bist eine wichtige Stütze im Team.</w:t>
      </w:r>
    </w:p>
    <w:p w14:paraId="5717EC5E" w14:textId="77777777" w:rsidR="006E4F03" w:rsidRPr="00FC7E3C" w:rsidRDefault="00000000" w:rsidP="006E4F03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pict w14:anchorId="245298E0">
          <v:rect id="_x0000_i1025" style="width:0;height:1.5pt" o:hralign="center" o:hrstd="t" o:hr="t" fillcolor="#a0a0a0" stroked="f"/>
        </w:pict>
      </w:r>
    </w:p>
    <w:p w14:paraId="4BD3AC96" w14:textId="77777777" w:rsidR="006E4F03" w:rsidRPr="00FC7E3C" w:rsidRDefault="006E4F03" w:rsidP="006E4F03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FC7E3C">
        <w:rPr>
          <w:rFonts w:ascii="Segoe UI Emoji" w:hAnsi="Segoe UI Emoji" w:cs="Segoe UI Emoji"/>
          <w:b/>
          <w:bCs/>
          <w:sz w:val="24"/>
          <w:szCs w:val="24"/>
        </w:rPr>
        <w:t>💛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 xml:space="preserve"> Das bringst du mit:</w:t>
      </w:r>
    </w:p>
    <w:p w14:paraId="1290D98D" w14:textId="506F655B" w:rsidR="006E4F03" w:rsidRPr="00FC7E3C" w:rsidRDefault="006E4F03" w:rsidP="006E4F03">
      <w:pPr>
        <w:numPr>
          <w:ilvl w:val="0"/>
          <w:numId w:val="4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 xml:space="preserve">Eine pädagogische </w:t>
      </w:r>
      <w:r w:rsidR="0017274A" w:rsidRPr="00FC7E3C">
        <w:rPr>
          <w:rFonts w:asciiTheme="minorHAnsi" w:hAnsiTheme="minorHAnsi" w:cstheme="minorHAnsi"/>
          <w:sz w:val="24"/>
          <w:szCs w:val="24"/>
        </w:rPr>
        <w:t>Ausbildung,</w:t>
      </w:r>
      <w:r w:rsidR="007C6223">
        <w:rPr>
          <w:rFonts w:asciiTheme="minorHAnsi" w:hAnsiTheme="minorHAnsi" w:cstheme="minorHAnsi"/>
          <w:sz w:val="24"/>
          <w:szCs w:val="24"/>
        </w:rPr>
        <w:t xml:space="preserve"> </w:t>
      </w:r>
      <w:r w:rsidR="007C6223" w:rsidRPr="007C6223">
        <w:rPr>
          <w:rFonts w:asciiTheme="minorHAnsi" w:hAnsiTheme="minorHAnsi" w:cstheme="minorHAnsi"/>
          <w:sz w:val="24"/>
          <w:szCs w:val="24"/>
        </w:rPr>
        <w:t>Identifikation mit dem Bildungs- und Erziehungsauftrag einer Einrichtung in kirchlicher Trägerschaft</w:t>
      </w:r>
      <w:r w:rsidR="007C6223">
        <w:rPr>
          <w:sz w:val="32"/>
          <w:szCs w:val="32"/>
        </w:rPr>
        <w:t>.</w:t>
      </w:r>
    </w:p>
    <w:p w14:paraId="59F6AEA4" w14:textId="77777777" w:rsidR="006E4F03" w:rsidRPr="00FC7E3C" w:rsidRDefault="006E4F03" w:rsidP="006E4F03">
      <w:pPr>
        <w:numPr>
          <w:ilvl w:val="0"/>
          <w:numId w:val="4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Teamgeist, Zuverlässigkeit und eine gute Portion Humor</w:t>
      </w:r>
    </w:p>
    <w:p w14:paraId="6796C129" w14:textId="77777777" w:rsidR="006E4F03" w:rsidRPr="00FC7E3C" w:rsidRDefault="006E4F03" w:rsidP="006E4F03">
      <w:pPr>
        <w:numPr>
          <w:ilvl w:val="0"/>
          <w:numId w:val="4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Lust, mit uns gemeinsam zu wachsen</w:t>
      </w:r>
    </w:p>
    <w:p w14:paraId="1D7D3E34" w14:textId="77777777" w:rsidR="006E4F03" w:rsidRPr="00FC7E3C" w:rsidRDefault="00000000" w:rsidP="006E4F03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pict w14:anchorId="0FBF81A6">
          <v:rect id="_x0000_i1026" style="width:0;height:1.5pt" o:hralign="center" o:hrstd="t" o:hr="t" fillcolor="#a0a0a0" stroked="f"/>
        </w:pict>
      </w:r>
    </w:p>
    <w:p w14:paraId="68C8117A" w14:textId="77777777" w:rsidR="006E4F03" w:rsidRPr="00FC7E3C" w:rsidRDefault="006E4F03" w:rsidP="006E4F03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FC7E3C">
        <w:rPr>
          <w:rFonts w:ascii="Segoe UI Emoji" w:hAnsi="Segoe UI Emoji" w:cs="Segoe UI Emoji"/>
          <w:b/>
          <w:bCs/>
          <w:sz w:val="24"/>
          <w:szCs w:val="24"/>
        </w:rPr>
        <w:t>🎉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 xml:space="preserve"> Das erwartet dich:</w:t>
      </w:r>
    </w:p>
    <w:p w14:paraId="5E536530" w14:textId="77777777" w:rsidR="006E4F03" w:rsidRPr="00FC7E3C" w:rsidRDefault="006E4F03" w:rsidP="006E4F03">
      <w:pPr>
        <w:numPr>
          <w:ilvl w:val="0"/>
          <w:numId w:val="5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Ein fröhliches, wertschätzendes Team</w:t>
      </w:r>
    </w:p>
    <w:p w14:paraId="405DC38B" w14:textId="4DB61AEC" w:rsidR="006E4F03" w:rsidRPr="00FC7E3C" w:rsidRDefault="006E4F03" w:rsidP="006E4F03">
      <w:pPr>
        <w:numPr>
          <w:ilvl w:val="0"/>
          <w:numId w:val="5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20 Stunden pro Woche (flexibel nach Absprache)</w:t>
      </w:r>
      <w:r w:rsidR="008456E1">
        <w:rPr>
          <w:rFonts w:asciiTheme="minorHAnsi" w:hAnsiTheme="minorHAnsi" w:cstheme="minorHAnsi"/>
          <w:sz w:val="24"/>
          <w:szCs w:val="24"/>
        </w:rPr>
        <w:t>, unbefristet</w:t>
      </w:r>
    </w:p>
    <w:p w14:paraId="682394EB" w14:textId="77777777" w:rsidR="006E4F03" w:rsidRPr="00FC7E3C" w:rsidRDefault="006E4F03" w:rsidP="006E4F03">
      <w:pPr>
        <w:numPr>
          <w:ilvl w:val="0"/>
          <w:numId w:val="5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Raum für eigene Ideen</w:t>
      </w:r>
    </w:p>
    <w:p w14:paraId="3814EB04" w14:textId="77777777" w:rsidR="006E4F03" w:rsidRPr="00FC7E3C" w:rsidRDefault="006E4F03" w:rsidP="006E4F03">
      <w:pPr>
        <w:numPr>
          <w:ilvl w:val="0"/>
          <w:numId w:val="5"/>
        </w:numPr>
        <w:suppressAutoHyphens w:val="0"/>
        <w:spacing w:after="160" w:line="278" w:lineRule="auto"/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 xml:space="preserve">Kinderlachen garantiert </w:t>
      </w:r>
      <w:r w:rsidRPr="00FC7E3C">
        <w:rPr>
          <w:rFonts w:ascii="Segoe UI Emoji" w:hAnsi="Segoe UI Emoji" w:cs="Segoe UI Emoji"/>
          <w:sz w:val="24"/>
          <w:szCs w:val="24"/>
        </w:rPr>
        <w:t>😄</w:t>
      </w:r>
    </w:p>
    <w:p w14:paraId="1588C4A8" w14:textId="77777777" w:rsidR="006E4F03" w:rsidRDefault="006E4F03" w:rsidP="006E4F03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FC7E3C">
        <w:rPr>
          <w:rFonts w:ascii="Segoe UI Emoji" w:hAnsi="Segoe UI Emoji" w:cs="Segoe UI Emoji"/>
          <w:b/>
          <w:bCs/>
          <w:sz w:val="24"/>
          <w:szCs w:val="24"/>
        </w:rPr>
        <w:t>🌟</w:t>
      </w:r>
      <w:r w:rsidRPr="00FC7E3C">
        <w:rPr>
          <w:rFonts w:asciiTheme="minorHAnsi" w:hAnsiTheme="minorHAnsi" w:cstheme="minorHAnsi"/>
          <w:b/>
          <w:bCs/>
          <w:sz w:val="24"/>
          <w:szCs w:val="24"/>
        </w:rPr>
        <w:t xml:space="preserve"> Klingt nach dir?</w:t>
      </w:r>
    </w:p>
    <w:p w14:paraId="38AAD437" w14:textId="77777777" w:rsidR="008456E1" w:rsidRPr="00FC7E3C" w:rsidRDefault="008456E1" w:rsidP="006E4F03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AED3075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>Dann bewirb dich jetzt und werde Teil unseres bunten Kindergarten-Teams!</w:t>
      </w:r>
    </w:p>
    <w:p w14:paraId="3868C0A9" w14:textId="77777777" w:rsidR="006E4F03" w:rsidRPr="00FC7E3C" w:rsidRDefault="006E4F03" w:rsidP="006E4F03">
      <w:pPr>
        <w:rPr>
          <w:rFonts w:asciiTheme="minorHAnsi" w:hAnsiTheme="minorHAnsi" w:cstheme="minorHAnsi"/>
          <w:sz w:val="24"/>
          <w:szCs w:val="24"/>
        </w:rPr>
      </w:pPr>
      <w:r w:rsidRPr="00FC7E3C">
        <w:rPr>
          <w:rFonts w:asciiTheme="minorHAnsi" w:hAnsiTheme="minorHAnsi" w:cstheme="minorHAnsi"/>
          <w:sz w:val="24"/>
          <w:szCs w:val="24"/>
        </w:rPr>
        <w:t xml:space="preserve">Wir freuen uns auf deine Bewerbung – und darauf, dich kennenzulernen! </w:t>
      </w:r>
      <w:r w:rsidRPr="00FC7E3C">
        <w:rPr>
          <w:rFonts w:ascii="Segoe UI Emoji" w:hAnsi="Segoe UI Emoji" w:cs="Segoe UI Emoji"/>
          <w:sz w:val="24"/>
          <w:szCs w:val="24"/>
        </w:rPr>
        <w:t>💌</w:t>
      </w:r>
    </w:p>
    <w:p w14:paraId="25B3EA2A" w14:textId="77777777" w:rsidR="006E4F03" w:rsidRDefault="006E4F03" w:rsidP="006E4F03">
      <w:pPr>
        <w:rPr>
          <w:rFonts w:asciiTheme="minorHAnsi" w:hAnsiTheme="minorHAnsi" w:cstheme="minorHAnsi"/>
          <w:i/>
          <w:iCs/>
          <w:sz w:val="24"/>
          <w:szCs w:val="24"/>
        </w:rPr>
      </w:pPr>
      <w:r w:rsidRPr="00FC7E3C">
        <w:rPr>
          <w:rFonts w:asciiTheme="minorHAnsi" w:hAnsiTheme="minorHAnsi" w:cstheme="minorHAnsi"/>
          <w:i/>
          <w:iCs/>
          <w:sz w:val="24"/>
          <w:szCs w:val="24"/>
        </w:rPr>
        <w:t xml:space="preserve">(Lebenslauf reicht erstmal völlig aus – Superhelden-Cape optional </w:t>
      </w:r>
      <w:r w:rsidRPr="00FC7E3C">
        <w:rPr>
          <w:rFonts w:ascii="Segoe UI Emoji" w:hAnsi="Segoe UI Emoji" w:cs="Segoe UI Emoji"/>
          <w:i/>
          <w:iCs/>
          <w:sz w:val="24"/>
          <w:szCs w:val="24"/>
        </w:rPr>
        <w:t>😉</w:t>
      </w:r>
      <w:r w:rsidRPr="00FC7E3C">
        <w:rPr>
          <w:rFonts w:asciiTheme="minorHAnsi" w:hAnsiTheme="minorHAnsi" w:cstheme="minorHAnsi"/>
          <w:i/>
          <w:iCs/>
          <w:sz w:val="24"/>
          <w:szCs w:val="24"/>
        </w:rPr>
        <w:t>)</w:t>
      </w:r>
    </w:p>
    <w:p w14:paraId="116840A4" w14:textId="1A091EA0" w:rsidR="00B5777E" w:rsidRDefault="00B5777E" w:rsidP="006E4F03">
      <w:pPr>
        <w:rPr>
          <w:rFonts w:asciiTheme="minorHAnsi" w:hAnsiTheme="minorHAnsi" w:cstheme="minorHAnsi"/>
          <w:i/>
          <w:iCs/>
          <w:sz w:val="24"/>
          <w:szCs w:val="24"/>
        </w:rPr>
      </w:pPr>
      <w:r>
        <w:rPr>
          <w:rFonts w:asciiTheme="minorHAnsi" w:hAnsiTheme="minorHAnsi" w:cstheme="minorHAnsi"/>
          <w:i/>
          <w:iCs/>
          <w:sz w:val="24"/>
          <w:szCs w:val="24"/>
        </w:rPr>
        <w:t xml:space="preserve">Mehr Infos unter: </w:t>
      </w:r>
      <w:hyperlink r:id="rId10" w:history="1">
        <w:r w:rsidR="00691D9B" w:rsidRPr="00E22C29">
          <w:rPr>
            <w:rStyle w:val="Hyperlink"/>
            <w:rFonts w:asciiTheme="minorHAnsi" w:hAnsiTheme="minorHAnsi" w:cstheme="minorHAnsi"/>
            <w:i/>
            <w:iCs/>
            <w:sz w:val="24"/>
            <w:szCs w:val="24"/>
          </w:rPr>
          <w:t>www.kindergarten-traunreut.de</w:t>
        </w:r>
      </w:hyperlink>
    </w:p>
    <w:p w14:paraId="5404CBCC" w14:textId="68993765" w:rsidR="00691D9B" w:rsidRDefault="00691D9B" w:rsidP="006E4F03">
      <w:pPr>
        <w:rPr>
          <w:rFonts w:asciiTheme="minorHAnsi" w:hAnsiTheme="minorHAnsi" w:cstheme="minorHAnsi"/>
          <w:i/>
          <w:iCs/>
          <w:sz w:val="24"/>
          <w:szCs w:val="24"/>
        </w:rPr>
      </w:pPr>
      <w:r>
        <w:rPr>
          <w:rFonts w:asciiTheme="minorHAnsi" w:hAnsiTheme="minorHAnsi" w:cstheme="minorHAnsi"/>
          <w:i/>
          <w:iCs/>
          <w:sz w:val="24"/>
          <w:szCs w:val="24"/>
        </w:rPr>
        <w:t>Geschäftsführung: Amelie Friemann</w:t>
      </w:r>
      <w:r w:rsidR="00822888">
        <w:rPr>
          <w:rFonts w:asciiTheme="minorHAnsi" w:hAnsiTheme="minorHAnsi" w:cstheme="minorHAnsi"/>
          <w:i/>
          <w:iCs/>
          <w:sz w:val="24"/>
          <w:szCs w:val="24"/>
        </w:rPr>
        <w:t xml:space="preserve">; </w:t>
      </w:r>
      <w:hyperlink r:id="rId11" w:history="1">
        <w:r w:rsidR="00822888" w:rsidRPr="00E22C29">
          <w:rPr>
            <w:rStyle w:val="Hyperlink"/>
            <w:rFonts w:asciiTheme="minorHAnsi" w:hAnsiTheme="minorHAnsi" w:cstheme="minorHAnsi"/>
            <w:i/>
            <w:iCs/>
            <w:sz w:val="24"/>
            <w:szCs w:val="24"/>
          </w:rPr>
          <w:t>amelie.friemann@elkb.de</w:t>
        </w:r>
      </w:hyperlink>
    </w:p>
    <w:p w14:paraId="197D9656" w14:textId="3293D380" w:rsidR="002C7134" w:rsidRPr="00FC7E3C" w:rsidRDefault="00822888" w:rsidP="006E4F03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i/>
          <w:iCs/>
          <w:sz w:val="24"/>
          <w:szCs w:val="24"/>
        </w:rPr>
        <w:t xml:space="preserve">Kiga-Leitung:  Manuela Ahne; </w:t>
      </w:r>
      <w:hyperlink r:id="rId12" w:history="1">
        <w:r w:rsidR="002C7134" w:rsidRPr="00E22C29">
          <w:rPr>
            <w:rStyle w:val="Hyperlink"/>
            <w:rFonts w:asciiTheme="minorHAnsi" w:hAnsiTheme="minorHAnsi" w:cstheme="minorHAnsi"/>
            <w:i/>
            <w:iCs/>
            <w:sz w:val="24"/>
            <w:szCs w:val="24"/>
          </w:rPr>
          <w:t>manuela.ahne@elkb.de</w:t>
        </w:r>
      </w:hyperlink>
    </w:p>
    <w:sectPr w:rsidR="002C7134" w:rsidRPr="00FC7E3C" w:rsidSect="009E06A2">
      <w:headerReference w:type="default" r:id="rId13"/>
      <w:footerReference w:type="default" r:id="rId14"/>
      <w:pgSz w:w="11906" w:h="16838"/>
      <w:pgMar w:top="1134" w:right="1418" w:bottom="1134" w:left="1418" w:header="0" w:footer="113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4DD50" w14:textId="77777777" w:rsidR="004242A6" w:rsidRDefault="004242A6">
      <w:r>
        <w:separator/>
      </w:r>
    </w:p>
  </w:endnote>
  <w:endnote w:type="continuationSeparator" w:id="0">
    <w:p w14:paraId="18EE6AFB" w14:textId="77777777" w:rsidR="004242A6" w:rsidRDefault="00424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quireD">
    <w:altName w:val="Arial Narrow"/>
    <w:charset w:val="00"/>
    <w:family w:val="swiss"/>
    <w:pitch w:val="variable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60B79" w14:textId="77777777" w:rsidR="009D3D53" w:rsidRDefault="00A811DF">
    <w:pPr>
      <w:pStyle w:val="Fuzeile"/>
      <w:ind w:right="360"/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683D143" wp14:editId="09FF9E02">
              <wp:simplePos x="0" y="0"/>
              <wp:positionH relativeFrom="column">
                <wp:posOffset>13970</wp:posOffset>
              </wp:positionH>
              <wp:positionV relativeFrom="paragraph">
                <wp:posOffset>114935</wp:posOffset>
              </wp:positionV>
              <wp:extent cx="5761355" cy="635"/>
              <wp:effectExtent l="13970" t="10160" r="6350" b="8255"/>
              <wp:wrapNone/>
              <wp:docPr id="2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1355" cy="635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4C8C993A" id="Line 3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9.05pt" to="454.7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" strokeweight=".26mm">
              <v:stroke joinstyle="miter"/>
            </v:line>
          </w:pict>
        </mc:Fallback>
      </mc:AlternateContent>
    </w:r>
  </w:p>
  <w:p w14:paraId="39B2DE66" w14:textId="77777777" w:rsidR="009D3D53" w:rsidRDefault="009D3D53">
    <w:pPr>
      <w:pStyle w:val="Fuzeile"/>
      <w:jc w:val="center"/>
      <w:rPr>
        <w:lang w:val="it-IT"/>
      </w:rPr>
    </w:pPr>
    <w:proofErr w:type="spellStart"/>
    <w:r>
      <w:rPr>
        <w:lang w:val="it-IT"/>
      </w:rPr>
      <w:t>Telefon</w:t>
    </w:r>
    <w:proofErr w:type="spellEnd"/>
    <w:r>
      <w:rPr>
        <w:lang w:val="it-IT"/>
      </w:rPr>
      <w:t xml:space="preserve">: 08669 / 4478       </w:t>
    </w:r>
  </w:p>
  <w:p w14:paraId="1E0AC6CC" w14:textId="77777777" w:rsidR="009D3D53" w:rsidRDefault="00000000">
    <w:pPr>
      <w:pStyle w:val="Fuzeile"/>
      <w:jc w:val="center"/>
      <w:rPr>
        <w:lang w:val="it-IT"/>
      </w:rPr>
    </w:pPr>
    <w:hyperlink r:id="rId1" w:history="1">
      <w:r w:rsidR="009D3D53">
        <w:rPr>
          <w:rStyle w:val="Hyperlink"/>
        </w:rPr>
        <w:t>www.kindergarten-traunreut.de</w:t>
      </w:r>
    </w:hyperlink>
    <w:r w:rsidR="009D3D53">
      <w:rPr>
        <w:lang w:val="it-IT"/>
      </w:rPr>
      <w:t xml:space="preserve">            e-mail: kiga.traunreut@elkb.de</w:t>
    </w:r>
  </w:p>
  <w:p w14:paraId="1E794E7D" w14:textId="09DCED86" w:rsidR="008B37C8" w:rsidRPr="00B1060A" w:rsidRDefault="008B37C8" w:rsidP="008B37C8">
    <w:pPr>
      <w:pStyle w:val="Fuzeile"/>
      <w:jc w:val="center"/>
      <w:rPr>
        <w:sz w:val="18"/>
        <w:szCs w:val="18"/>
      </w:rPr>
    </w:pPr>
    <w:r w:rsidRPr="00B1060A">
      <w:rPr>
        <w:sz w:val="18"/>
        <w:szCs w:val="18"/>
      </w:rPr>
      <w:t>Bankverbindung</w:t>
    </w:r>
    <w:r w:rsidR="00147500">
      <w:rPr>
        <w:sz w:val="18"/>
        <w:szCs w:val="18"/>
      </w:rPr>
      <w:t xml:space="preserve"> Evangelische Bank e. G. </w:t>
    </w:r>
    <w:proofErr w:type="spellStart"/>
    <w:r w:rsidR="00147500">
      <w:rPr>
        <w:sz w:val="18"/>
        <w:szCs w:val="18"/>
      </w:rPr>
      <w:t>Mümchen</w:t>
    </w:r>
    <w:proofErr w:type="spellEnd"/>
    <w:r w:rsidRPr="00B1060A">
      <w:rPr>
        <w:sz w:val="18"/>
        <w:szCs w:val="18"/>
      </w:rPr>
      <w:t xml:space="preserve">     </w:t>
    </w:r>
  </w:p>
  <w:p w14:paraId="2EC4C4BD" w14:textId="5D384100" w:rsidR="008B37C8" w:rsidRPr="00B1060A" w:rsidRDefault="008B37C8" w:rsidP="008B37C8">
    <w:pPr>
      <w:pStyle w:val="Fuzeile"/>
      <w:rPr>
        <w:sz w:val="18"/>
        <w:szCs w:val="18"/>
      </w:rPr>
    </w:pPr>
    <w:r w:rsidRPr="00B1060A">
      <w:rPr>
        <w:sz w:val="18"/>
        <w:szCs w:val="18"/>
      </w:rPr>
      <w:t xml:space="preserve">                                     </w:t>
    </w:r>
    <w:r>
      <w:rPr>
        <w:sz w:val="18"/>
        <w:szCs w:val="18"/>
      </w:rPr>
      <w:t xml:space="preserve">            </w:t>
    </w:r>
    <w:r w:rsidRPr="00B1060A">
      <w:rPr>
        <w:sz w:val="18"/>
        <w:szCs w:val="18"/>
      </w:rPr>
      <w:t xml:space="preserve">  IBAN: </w:t>
    </w:r>
    <w:r w:rsidR="00147500">
      <w:rPr>
        <w:sz w:val="18"/>
        <w:szCs w:val="18"/>
      </w:rPr>
      <w:t>DE89 5206 0410 0001 4049 03   BIC: GENODEF1EK1</w:t>
    </w:r>
  </w:p>
  <w:p w14:paraId="4DBC4A65" w14:textId="77777777" w:rsidR="009D3D53" w:rsidRPr="00B1060A" w:rsidRDefault="009D3D53" w:rsidP="009D3D53">
    <w:pPr>
      <w:pStyle w:val="Fuzeile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2D8C0" w14:textId="77777777" w:rsidR="004242A6" w:rsidRDefault="004242A6">
      <w:r>
        <w:separator/>
      </w:r>
    </w:p>
  </w:footnote>
  <w:footnote w:type="continuationSeparator" w:id="0">
    <w:p w14:paraId="37F6FE28" w14:textId="77777777" w:rsidR="004242A6" w:rsidRDefault="004242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5889F" w14:textId="77777777" w:rsidR="009D3D53" w:rsidRDefault="009D3D53">
    <w:pPr>
      <w:pStyle w:val="Kopfzeile"/>
      <w:rPr>
        <w:rFonts w:ascii="SquireD" w:hAnsi="SquireD"/>
        <w:b/>
        <w:sz w:val="32"/>
      </w:rPr>
    </w:pPr>
  </w:p>
  <w:p w14:paraId="1F46EBA5" w14:textId="7CC0E9B8" w:rsidR="009D3D53" w:rsidRDefault="009D3D53" w:rsidP="007D380D">
    <w:pPr>
      <w:pStyle w:val="Kopfzeile"/>
      <w:jc w:val="center"/>
    </w:pPr>
    <w:r>
      <w:rPr>
        <w:rFonts w:ascii="Comic Sans MS" w:hAnsi="Comic Sans MS"/>
        <w:b/>
        <w:sz w:val="16"/>
        <w:szCs w:val="16"/>
      </w:rPr>
      <w:t xml:space="preserve">Evangelischer Kindergarten, Carl-Köttgen-Str. 1 a, 83301 Traunreut, </w:t>
    </w:r>
    <w:r>
      <w:rPr>
        <w:rFonts w:ascii="Arial" w:hAnsi="Arial" w:cs="Arial"/>
        <w:b/>
        <w:bCs/>
        <w:noProof/>
        <w:lang w:eastAsia="de-DE"/>
      </w:rPr>
      <w:drawing>
        <wp:inline distT="0" distB="0" distL="0" distR="0" wp14:anchorId="1D1B5398" wp14:editId="3C62A691">
          <wp:extent cx="333375" cy="381000"/>
          <wp:effectExtent l="19050" t="0" r="9525" b="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" cy="3810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7ECACF09" w14:textId="77777777" w:rsidR="009D3D53" w:rsidRDefault="009D3D53">
    <w:pPr>
      <w:pStyle w:val="Kopfzeile"/>
      <w:rPr>
        <w:rFonts w:ascii="SquireD" w:hAnsi="SquireD"/>
        <w:b/>
        <w:sz w:val="32"/>
      </w:rPr>
    </w:pPr>
  </w:p>
  <w:p w14:paraId="45759204" w14:textId="77777777" w:rsidR="009D3D53" w:rsidRDefault="00A811DF">
    <w:pPr>
      <w:pStyle w:val="Kopfzeile"/>
      <w:jc w:val="center"/>
      <w:rPr>
        <w:rFonts w:ascii="Arial" w:hAnsi="Arial"/>
        <w:b/>
        <w:sz w:val="16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2F9CD2EE" wp14:editId="2E54CE87">
              <wp:simplePos x="0" y="0"/>
              <wp:positionH relativeFrom="column">
                <wp:posOffset>13970</wp:posOffset>
              </wp:positionH>
              <wp:positionV relativeFrom="paragraph">
                <wp:posOffset>97790</wp:posOffset>
              </wp:positionV>
              <wp:extent cx="5761355" cy="635"/>
              <wp:effectExtent l="13970" t="12065" r="6350" b="6350"/>
              <wp:wrapNone/>
              <wp:docPr id="3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1355" cy="635"/>
                      </a:xfrm>
                      <a:prstGeom prst="line">
                        <a:avLst/>
                      </a:prstGeom>
                      <a:noFill/>
                      <a:ln w="936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line w14:anchorId="60EB190C" id="Line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7.7pt" to="454.7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" strokeweight=".26mm">
              <v:stroke joinstyle="miter"/>
            </v:line>
          </w:pict>
        </mc:Fallback>
      </mc:AlternateContent>
    </w:r>
  </w:p>
  <w:p w14:paraId="4A6F8622" w14:textId="77777777" w:rsidR="009D3D53" w:rsidRDefault="009D3D53">
    <w:pPr>
      <w:pStyle w:val="Kopfzeile"/>
      <w:jc w:val="right"/>
      <w:rPr>
        <w:rFonts w:ascii="Arial" w:hAnsi="Arial"/>
        <w:b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21CB17F8"/>
    <w:multiLevelType w:val="multilevel"/>
    <w:tmpl w:val="8F3A3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703BE8"/>
    <w:multiLevelType w:val="multilevel"/>
    <w:tmpl w:val="C39CD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09848B4"/>
    <w:multiLevelType w:val="multilevel"/>
    <w:tmpl w:val="A7F62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5827458">
    <w:abstractNumId w:val="0"/>
  </w:num>
  <w:num w:numId="2" w16cid:durableId="1826699803">
    <w:abstractNumId w:val="1"/>
  </w:num>
  <w:num w:numId="3" w16cid:durableId="796601344">
    <w:abstractNumId w:val="2"/>
  </w:num>
  <w:num w:numId="4" w16cid:durableId="1561360458">
    <w:abstractNumId w:val="3"/>
  </w:num>
  <w:num w:numId="5" w16cid:durableId="16767629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1DF"/>
    <w:rsid w:val="00010565"/>
    <w:rsid w:val="000521A7"/>
    <w:rsid w:val="000654AF"/>
    <w:rsid w:val="00116595"/>
    <w:rsid w:val="00147500"/>
    <w:rsid w:val="0017274A"/>
    <w:rsid w:val="001B6A9F"/>
    <w:rsid w:val="001E1CE5"/>
    <w:rsid w:val="002312E0"/>
    <w:rsid w:val="00254BC9"/>
    <w:rsid w:val="002B349B"/>
    <w:rsid w:val="002B7E17"/>
    <w:rsid w:val="002C7134"/>
    <w:rsid w:val="002F6A7A"/>
    <w:rsid w:val="003C11B5"/>
    <w:rsid w:val="003C1276"/>
    <w:rsid w:val="004242A6"/>
    <w:rsid w:val="004844D6"/>
    <w:rsid w:val="004A3928"/>
    <w:rsid w:val="004A4BF7"/>
    <w:rsid w:val="00546C4A"/>
    <w:rsid w:val="00575F4F"/>
    <w:rsid w:val="005E0449"/>
    <w:rsid w:val="0061436A"/>
    <w:rsid w:val="006769BA"/>
    <w:rsid w:val="00691D9B"/>
    <w:rsid w:val="006E4F03"/>
    <w:rsid w:val="00702076"/>
    <w:rsid w:val="00735C94"/>
    <w:rsid w:val="00765C7B"/>
    <w:rsid w:val="007A6A9C"/>
    <w:rsid w:val="007C55F8"/>
    <w:rsid w:val="007C6223"/>
    <w:rsid w:val="007D380D"/>
    <w:rsid w:val="008009B1"/>
    <w:rsid w:val="008213F7"/>
    <w:rsid w:val="00822888"/>
    <w:rsid w:val="008342BC"/>
    <w:rsid w:val="008456E1"/>
    <w:rsid w:val="008A7C99"/>
    <w:rsid w:val="008B37C8"/>
    <w:rsid w:val="0093039B"/>
    <w:rsid w:val="009319C8"/>
    <w:rsid w:val="00965B4E"/>
    <w:rsid w:val="009D3D53"/>
    <w:rsid w:val="009E06A2"/>
    <w:rsid w:val="009E668C"/>
    <w:rsid w:val="00A811DF"/>
    <w:rsid w:val="00AD6B29"/>
    <w:rsid w:val="00AE2060"/>
    <w:rsid w:val="00B1060A"/>
    <w:rsid w:val="00B12D45"/>
    <w:rsid w:val="00B5777E"/>
    <w:rsid w:val="00BA6AB9"/>
    <w:rsid w:val="00BE4994"/>
    <w:rsid w:val="00C23B43"/>
    <w:rsid w:val="00C943F3"/>
    <w:rsid w:val="00CE1113"/>
    <w:rsid w:val="00D06CC4"/>
    <w:rsid w:val="00E50C89"/>
    <w:rsid w:val="00E86554"/>
    <w:rsid w:val="00EF0DE0"/>
    <w:rsid w:val="00F93D75"/>
    <w:rsid w:val="00FC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E943CAB"/>
  <w15:docId w15:val="{462ED6AA-D1AB-4D1A-A4BE-3486398A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B349B"/>
    <w:pPr>
      <w:suppressAutoHyphens/>
    </w:pPr>
    <w:rPr>
      <w:lang w:eastAsia="ar-S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1056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berschrift3">
    <w:name w:val="heading 3"/>
    <w:basedOn w:val="Standard"/>
    <w:next w:val="Standard"/>
    <w:qFormat/>
    <w:rsid w:val="002B349B"/>
    <w:pPr>
      <w:keepNext/>
      <w:numPr>
        <w:ilvl w:val="2"/>
        <w:numId w:val="1"/>
      </w:numPr>
      <w:outlineLvl w:val="2"/>
    </w:pPr>
    <w:rPr>
      <w:b/>
      <w:sz w:val="24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10565"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2B349B"/>
  </w:style>
  <w:style w:type="character" w:styleId="Seitenzahl">
    <w:name w:val="page number"/>
    <w:basedOn w:val="Absatz-Standardschriftart1"/>
    <w:rsid w:val="002B349B"/>
  </w:style>
  <w:style w:type="character" w:styleId="Hyperlink">
    <w:name w:val="Hyperlink"/>
    <w:rsid w:val="002B349B"/>
    <w:rPr>
      <w:color w:val="0000FF"/>
      <w:u w:val="single"/>
    </w:rPr>
  </w:style>
  <w:style w:type="paragraph" w:customStyle="1" w:styleId="berschrift">
    <w:name w:val="Überschrift"/>
    <w:basedOn w:val="Standard"/>
    <w:next w:val="Textkrper"/>
    <w:rsid w:val="002B349B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Textkrper">
    <w:name w:val="Body Text"/>
    <w:basedOn w:val="Standard"/>
    <w:rsid w:val="002B349B"/>
    <w:pPr>
      <w:spacing w:after="120"/>
    </w:pPr>
  </w:style>
  <w:style w:type="paragraph" w:styleId="Liste">
    <w:name w:val="List"/>
    <w:basedOn w:val="Textkrper"/>
    <w:rsid w:val="002B349B"/>
    <w:rPr>
      <w:rFonts w:cs="Mangal"/>
    </w:rPr>
  </w:style>
  <w:style w:type="paragraph" w:customStyle="1" w:styleId="Beschriftung1">
    <w:name w:val="Beschriftung1"/>
    <w:basedOn w:val="Standard"/>
    <w:rsid w:val="002B349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Verzeichnis">
    <w:name w:val="Verzeichnis"/>
    <w:basedOn w:val="Standard"/>
    <w:rsid w:val="002B349B"/>
    <w:pPr>
      <w:suppressLineNumbers/>
    </w:pPr>
    <w:rPr>
      <w:rFonts w:cs="Mangal"/>
    </w:rPr>
  </w:style>
  <w:style w:type="paragraph" w:styleId="Kopfzeile">
    <w:name w:val="header"/>
    <w:basedOn w:val="Standard"/>
    <w:link w:val="KopfzeileZchn"/>
    <w:rsid w:val="002B349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2B349B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rsid w:val="002B349B"/>
    <w:pPr>
      <w:ind w:left="709"/>
    </w:pPr>
    <w:rPr>
      <w:sz w:val="22"/>
    </w:rPr>
  </w:style>
  <w:style w:type="paragraph" w:customStyle="1" w:styleId="Rahmeninhalt">
    <w:name w:val="Rahmeninhalt"/>
    <w:basedOn w:val="Textkrper"/>
    <w:rsid w:val="002B349B"/>
  </w:style>
  <w:style w:type="character" w:customStyle="1" w:styleId="KopfzeileZchn">
    <w:name w:val="Kopfzeile Zchn"/>
    <w:link w:val="Kopfzeile"/>
    <w:rsid w:val="007D380D"/>
    <w:rPr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1056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10565"/>
    <w:rPr>
      <w:rFonts w:ascii="Tahoma" w:hAnsi="Tahoma" w:cs="Tahoma"/>
      <w:sz w:val="16"/>
      <w:szCs w:val="16"/>
      <w:lang w:eastAsia="ar-SA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10565"/>
    <w:rPr>
      <w:rFonts w:ascii="Cambria" w:hAnsi="Cambria"/>
      <w:b/>
      <w:bCs/>
      <w:kern w:val="32"/>
      <w:sz w:val="32"/>
      <w:szCs w:val="32"/>
      <w:lang w:eastAsia="ar-SA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10565"/>
    <w:rPr>
      <w:rFonts w:ascii="Calibri" w:hAnsi="Calibri"/>
      <w:i/>
      <w:iCs/>
      <w:sz w:val="24"/>
      <w:szCs w:val="24"/>
      <w:lang w:eastAsia="ar-SA"/>
    </w:rPr>
  </w:style>
  <w:style w:type="paragraph" w:styleId="StandardWeb">
    <w:name w:val="Normal (Web)"/>
    <w:basedOn w:val="Standard"/>
    <w:uiPriority w:val="99"/>
    <w:semiHidden/>
    <w:unhideWhenUsed/>
    <w:rsid w:val="009319C8"/>
    <w:pPr>
      <w:suppressAutoHyphens w:val="0"/>
      <w:spacing w:before="100" w:beforeAutospacing="1" w:after="100" w:afterAutospacing="1"/>
    </w:pPr>
    <w:rPr>
      <w:sz w:val="24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91D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2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manuela.ahne@elkb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melie.friemann@elkb.de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kindergarten-traunreut.d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indergarten-traunreut.de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Ga\Desktop\Briefkopf%20zum%20Austeilen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f8e524-7a0a-4280-90f3-f735abf1f269">
      <Terms xmlns="http://schemas.microsoft.com/office/infopath/2007/PartnerControls"/>
    </lcf76f155ced4ddcb4097134ff3c332f>
    <TaxCatchAll xmlns="acef9767-bb03-46bc-bd38-beda2fdd67d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85C37F4B09714CB6216FC48C87CDF0" ma:contentTypeVersion="12" ma:contentTypeDescription="Ein neues Dokument erstellen." ma:contentTypeScope="" ma:versionID="a93257103a54d7b5cc3eeef91474786a">
  <xsd:schema xmlns:xsd="http://www.w3.org/2001/XMLSchema" xmlns:xs="http://www.w3.org/2001/XMLSchema" xmlns:p="http://schemas.microsoft.com/office/2006/metadata/properties" xmlns:ns2="5ff8e524-7a0a-4280-90f3-f735abf1f269" xmlns:ns3="acef9767-bb03-46bc-bd38-beda2fdd67db" targetNamespace="http://schemas.microsoft.com/office/2006/metadata/properties" ma:root="true" ma:fieldsID="3ed6a9bab2956e072d0655f6c114f8eb" ns2:_="" ns3:_="">
    <xsd:import namespace="5ff8e524-7a0a-4280-90f3-f735abf1f269"/>
    <xsd:import namespace="acef9767-bb03-46bc-bd38-beda2fdd67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f8e524-7a0a-4280-90f3-f735abf1f2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966b43f2-8626-44e0-95f9-6019ac3ffa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f9767-bb03-46bc-bd38-beda2fdd67d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9b3dad5-9269-46e5-9f19-0ce4927a3678}" ma:internalName="TaxCatchAll" ma:showField="CatchAllData" ma:web="acef9767-bb03-46bc-bd38-beda2fdd67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5B1D2E-7414-4508-B0A4-2A8BE9185E15}">
  <ds:schemaRefs>
    <ds:schemaRef ds:uri="http://schemas.microsoft.com/office/2006/metadata/properties"/>
    <ds:schemaRef ds:uri="http://schemas.microsoft.com/office/infopath/2007/PartnerControls"/>
    <ds:schemaRef ds:uri="5ff8e524-7a0a-4280-90f3-f735abf1f269"/>
    <ds:schemaRef ds:uri="acef9767-bb03-46bc-bd38-beda2fdd67db"/>
  </ds:schemaRefs>
</ds:datastoreItem>
</file>

<file path=customXml/itemProps2.xml><?xml version="1.0" encoding="utf-8"?>
<ds:datastoreItem xmlns:ds="http://schemas.openxmlformats.org/officeDocument/2006/customXml" ds:itemID="{81212C27-9B3B-41DB-8C7D-1DCB47407E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7CD512-0694-4B55-AEF3-1087249DD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f8e524-7a0a-4280-90f3-f735abf1f269"/>
    <ds:schemaRef ds:uri="acef9767-bb03-46bc-bd38-beda2fdd67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Briefkopf zum Austeilen</Template>
  <TotalTime>0</TotalTime>
  <Pages>1</Pages>
  <Words>240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Ziele und Ordnung für den Kindergarten</vt:lpstr>
    </vt:vector>
  </TitlesOfParts>
  <Company/>
  <LinksUpToDate>false</LinksUpToDate>
  <CharactersWithSpaces>1752</CharactersWithSpaces>
  <SharedDoc>false</SharedDoc>
  <HLinks>
    <vt:vector size="6" baseType="variant">
      <vt:variant>
        <vt:i4>6094938</vt:i4>
      </vt:variant>
      <vt:variant>
        <vt:i4>0</vt:i4>
      </vt:variant>
      <vt:variant>
        <vt:i4>0</vt:i4>
      </vt:variant>
      <vt:variant>
        <vt:i4>5</vt:i4>
      </vt:variant>
      <vt:variant>
        <vt:lpwstr>http://www.kindergarten-traunreut.de/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KiGa</dc:creator>
  <cp:lastModifiedBy>Tikal  Elisabeth</cp:lastModifiedBy>
  <cp:revision>8</cp:revision>
  <cp:lastPrinted>2025-05-19T09:10:00Z</cp:lastPrinted>
  <dcterms:created xsi:type="dcterms:W3CDTF">2026-02-19T12:05:00Z</dcterms:created>
  <dcterms:modified xsi:type="dcterms:W3CDTF">2026-02-20T07:44:00Z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0x0101007485C37F4B09714CB6216FC48C87CDF0</vt:lpwstr>
  </property>
  <property fmtid="{D5CDD505-2E9C-101B-9397-08002B2CF9AE}" pid="3" name="Order">
    <vt:r8>5403000</vt:r8>
  </property>
  <property fmtid="{D5CDD505-2E9C-101B-9397-08002B2CF9AE}" pid="4" name="TriggerFlowInfo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MediaServiceImageTags">
    <vt:lpwstr/>
  </property>
</Properties>
</file>